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EF6A1" w14:textId="77777777" w:rsidR="00D037C3" w:rsidRDefault="00D037C3" w:rsidP="00D037C3">
      <w:pPr>
        <w:spacing w:after="240" w:line="240" w:lineRule="auto"/>
      </w:pPr>
    </w:p>
    <w:p w14:paraId="16487A7F" w14:textId="5363D437" w:rsidR="008F3952" w:rsidRDefault="008F3952" w:rsidP="00D037C3">
      <w:pPr>
        <w:spacing w:after="240" w:line="240" w:lineRule="auto"/>
        <w:rPr>
          <w:b/>
          <w:bCs/>
        </w:rPr>
      </w:pPr>
      <w:r w:rsidRPr="008F3952">
        <w:rPr>
          <w:b/>
          <w:bCs/>
        </w:rPr>
        <w:t xml:space="preserve">Antrag zur Anerkennung als </w:t>
      </w:r>
      <w:proofErr w:type="spellStart"/>
      <w:r w:rsidRPr="008F3952">
        <w:rPr>
          <w:b/>
          <w:bCs/>
        </w:rPr>
        <w:t>Prüfer</w:t>
      </w:r>
      <w:r w:rsidR="00E06F01">
        <w:rPr>
          <w:b/>
          <w:bCs/>
        </w:rPr>
        <w:t>:in</w:t>
      </w:r>
      <w:proofErr w:type="spellEnd"/>
      <w:r w:rsidRPr="008F3952">
        <w:rPr>
          <w:b/>
          <w:bCs/>
        </w:rPr>
        <w:t xml:space="preserve"> gem. § 3 Abs. 3 BremHundeG</w:t>
      </w:r>
      <w:r>
        <w:rPr>
          <w:b/>
          <w:bCs/>
        </w:rPr>
        <w:t>¹</w:t>
      </w:r>
      <w:r w:rsidRPr="008F3952">
        <w:rPr>
          <w:b/>
          <w:bCs/>
        </w:rPr>
        <w:t xml:space="preserve"> für die Abnahme von Sachkundeprüfungen gem. § 3 Abs. 2 BremHundeG</w:t>
      </w:r>
      <w:r>
        <w:rPr>
          <w:b/>
          <w:bCs/>
        </w:rPr>
        <w:t>¹</w:t>
      </w:r>
      <w:r w:rsidRPr="008F3952">
        <w:rPr>
          <w:b/>
          <w:bCs/>
        </w:rPr>
        <w:t xml:space="preserve"> und/oder Antrag auf Erteilung einer Bremischen Prüfernummer</w:t>
      </w:r>
    </w:p>
    <w:p w14:paraId="75902549" w14:textId="77777777" w:rsidR="00C35785" w:rsidRDefault="00D037C3" w:rsidP="00D037C3">
      <w:pPr>
        <w:spacing w:after="240" w:line="240" w:lineRule="auto"/>
        <w:rPr>
          <w:sz w:val="22"/>
          <w:szCs w:val="22"/>
        </w:rPr>
      </w:pPr>
      <w:r w:rsidRPr="00325B44">
        <w:rPr>
          <w:sz w:val="22"/>
          <w:szCs w:val="22"/>
        </w:rPr>
        <w:t>Hiermit beantrage ich</w:t>
      </w:r>
      <w:r w:rsidR="00FE1B68">
        <w:rPr>
          <w:sz w:val="22"/>
          <w:szCs w:val="22"/>
        </w:rPr>
        <w:t>,</w:t>
      </w:r>
    </w:p>
    <w:tbl>
      <w:tblPr>
        <w:tblStyle w:val="Tabellenraster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99"/>
        <w:gridCol w:w="4899"/>
      </w:tblGrid>
      <w:tr w:rsidR="00CB55EB" w14:paraId="533FE77B" w14:textId="77777777" w:rsidTr="003A740B">
        <w:tc>
          <w:tcPr>
            <w:tcW w:w="4899" w:type="dxa"/>
          </w:tcPr>
          <w:p w14:paraId="35F368D7" w14:textId="77777777" w:rsidR="00CB55EB" w:rsidRDefault="00E06F01" w:rsidP="00D037C3">
            <w:pPr>
              <w:spacing w:after="240" w:line="24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Name:"/>
                <w:tag w:val="Name:"/>
                <w:id w:val="291411332"/>
                <w:placeholder>
                  <w:docPart w:val="F0E124CE9D694B5FB04E36D8B215B69F"/>
                </w:placeholder>
                <w:showingPlcHdr/>
                <w:text/>
              </w:sdtPr>
              <w:sdtEndPr/>
              <w:sdtContent>
                <w:r w:rsidR="00102A2A">
                  <w:rPr>
                    <w:rStyle w:val="Platzhaltertext"/>
                  </w:rPr>
                  <w:t>Name</w:t>
                </w:r>
              </w:sdtContent>
            </w:sdt>
          </w:p>
        </w:tc>
        <w:sdt>
          <w:sdtPr>
            <w:rPr>
              <w:sz w:val="22"/>
              <w:szCs w:val="22"/>
            </w:rPr>
            <w:alias w:val="Vorname"/>
            <w:tag w:val="Vorname"/>
            <w:id w:val="-1087770281"/>
            <w:placeholder>
              <w:docPart w:val="4294850C96264F99B8587E78A2D4BF06"/>
            </w:placeholder>
            <w:showingPlcHdr/>
            <w:text/>
          </w:sdtPr>
          <w:sdtEndPr/>
          <w:sdtContent>
            <w:tc>
              <w:tcPr>
                <w:tcW w:w="4899" w:type="dxa"/>
              </w:tcPr>
              <w:p w14:paraId="5609DBBE" w14:textId="77777777" w:rsidR="00CB55EB" w:rsidRDefault="001605E0" w:rsidP="00D037C3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0834D0">
                  <w:rPr>
                    <w:color w:val="0070C0"/>
                    <w:sz w:val="22"/>
                    <w:szCs w:val="22"/>
                  </w:rPr>
                  <w:t>Vorname</w:t>
                </w:r>
              </w:p>
            </w:tc>
          </w:sdtContent>
        </w:sdt>
      </w:tr>
      <w:tr w:rsidR="00CB55EB" w14:paraId="5B63CC1F" w14:textId="77777777" w:rsidTr="003A740B"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Straße, Hausnummer"/>
              <w:tag w:val="Straße und Hausnummer eintragen"/>
              <w:id w:val="1252388484"/>
              <w:placeholder>
                <w:docPart w:val="8FC80C35671F41FE9B5CC24EEE85E520"/>
              </w:placeholder>
              <w:showingPlcHdr/>
              <w:text/>
            </w:sdtPr>
            <w:sdtEndPr/>
            <w:sdtContent>
              <w:p w14:paraId="55A04342" w14:textId="77777777" w:rsidR="00CB55EB" w:rsidRDefault="002E0911" w:rsidP="00D037C3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Straße</w:t>
                </w:r>
                <w:r w:rsidR="00C406C7" w:rsidRPr="0091638D">
                  <w:rPr>
                    <w:color w:val="0070C0"/>
                    <w:sz w:val="22"/>
                    <w:szCs w:val="22"/>
                  </w:rPr>
                  <w:t>,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 w:rsidRPr="0091638D">
                  <w:rPr>
                    <w:color w:val="0070C0"/>
                    <w:sz w:val="22"/>
                    <w:szCs w:val="22"/>
                  </w:rPr>
                  <w:t>Hausnummer</w:t>
                </w:r>
              </w:p>
            </w:sdtContent>
          </w:sdt>
        </w:tc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PLZ, Wohnort:"/>
              <w:tag w:val="PLZ und Wohnort"/>
              <w:id w:val="-1205947878"/>
              <w:placeholder>
                <w:docPart w:val="3D419B344F83462FAB1BC2A71CFF18D2"/>
              </w:placeholder>
              <w:showingPlcHdr/>
              <w:text/>
            </w:sdtPr>
            <w:sdtEndPr/>
            <w:sdtContent>
              <w:p w14:paraId="00411233" w14:textId="77777777" w:rsidR="00CB55EB" w:rsidRDefault="00C406C7" w:rsidP="00D037C3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PLZ,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 w:rsidRPr="0091638D">
                  <w:rPr>
                    <w:color w:val="0070C0"/>
                    <w:sz w:val="22"/>
                    <w:szCs w:val="22"/>
                  </w:rPr>
                  <w:t>Wohnort</w:t>
                </w:r>
              </w:p>
            </w:sdtContent>
          </w:sdt>
        </w:tc>
      </w:tr>
      <w:tr w:rsidR="00CB55EB" w14:paraId="39A0D995" w14:textId="77777777" w:rsidTr="003A740B"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Telefon:"/>
              <w:tag w:val="Telefon:"/>
              <w:id w:val="442884734"/>
              <w:placeholder>
                <w:docPart w:val="0A93A9212FD9436C98242D1ECF99E49F"/>
              </w:placeholder>
              <w:showingPlcHdr/>
              <w:text/>
            </w:sdtPr>
            <w:sdtEndPr/>
            <w:sdtContent>
              <w:p w14:paraId="1E9AB7CD" w14:textId="77777777" w:rsidR="00CB55EB" w:rsidRDefault="00C406C7" w:rsidP="00D037C3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Telefon</w:t>
                </w:r>
              </w:p>
            </w:sdtContent>
          </w:sdt>
        </w:tc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E-Mail Adresse:"/>
              <w:tag w:val="E-Mail Adresse"/>
              <w:id w:val="1231417204"/>
              <w:placeholder>
                <w:docPart w:val="4C474BF7288244CFA9C1E73248E1AD59"/>
              </w:placeholder>
              <w:showingPlcHdr/>
              <w:text/>
            </w:sdtPr>
            <w:sdtEndPr/>
            <w:sdtContent>
              <w:p w14:paraId="308A02F9" w14:textId="77777777" w:rsidR="00CB55EB" w:rsidRDefault="00C406C7" w:rsidP="00D037C3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E-Mai Adresse</w:t>
                </w:r>
              </w:p>
            </w:sdtContent>
          </w:sdt>
        </w:tc>
      </w:tr>
      <w:tr w:rsidR="000B04CB" w14:paraId="0BB0443E" w14:textId="77777777" w:rsidTr="003A740B">
        <w:sdt>
          <w:sdtPr>
            <w:rPr>
              <w:sz w:val="22"/>
              <w:szCs w:val="22"/>
            </w:rPr>
            <w:alias w:val="Geburtsdatum:"/>
            <w:tag w:val="Geburtsdatum:"/>
            <w:id w:val="901709272"/>
            <w:placeholder>
              <w:docPart w:val="AE312C8BB1174316B207F54DADC291FE"/>
            </w:placeholder>
            <w:showingPlcHdr/>
            <w:text/>
          </w:sdtPr>
          <w:sdtEndPr/>
          <w:sdtContent>
            <w:tc>
              <w:tcPr>
                <w:tcW w:w="4899" w:type="dxa"/>
              </w:tcPr>
              <w:p w14:paraId="6AC7FBC6" w14:textId="77777777" w:rsidR="000B04CB" w:rsidRDefault="000B04CB" w:rsidP="000B04CB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0B04CB">
                  <w:rPr>
                    <w:color w:val="0070C0"/>
                    <w:sz w:val="22"/>
                    <w:szCs w:val="22"/>
                  </w:rPr>
                  <w:t>Geburtsdatum</w:t>
                </w:r>
              </w:p>
            </w:tc>
          </w:sdtContent>
        </w:sdt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Geburtsort:"/>
              <w:tag w:val="Geburtsort:"/>
              <w:id w:val="-1827195015"/>
              <w:placeholder>
                <w:docPart w:val="891FD37E5ABA4870B3C7F4C1B8114838"/>
              </w:placeholder>
              <w:showingPlcHdr/>
              <w:text/>
            </w:sdtPr>
            <w:sdtEndPr/>
            <w:sdtContent>
              <w:p w14:paraId="1512C22F" w14:textId="77777777" w:rsidR="000B04CB" w:rsidRDefault="000B04CB" w:rsidP="000B04CB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Geburtsort</w:t>
                </w:r>
              </w:p>
            </w:sdtContent>
          </w:sdt>
        </w:tc>
      </w:tr>
      <w:tr w:rsidR="000B04CB" w14:paraId="77845DFC" w14:textId="77777777" w:rsidTr="003A740B">
        <w:tc>
          <w:tcPr>
            <w:tcW w:w="4899" w:type="dxa"/>
          </w:tcPr>
          <w:sdt>
            <w:sdtPr>
              <w:rPr>
                <w:sz w:val="22"/>
                <w:szCs w:val="22"/>
              </w:rPr>
              <w:alias w:val="Staatsangehörigkeit:"/>
              <w:tag w:val="Staatsangehörigkeit"/>
              <w:id w:val="2092121644"/>
              <w:placeholder>
                <w:docPart w:val="78F497B38A7544D8AE2365C57CE2DF59"/>
              </w:placeholder>
              <w:showingPlcHdr/>
              <w:text/>
            </w:sdtPr>
            <w:sdtEndPr/>
            <w:sdtContent>
              <w:p w14:paraId="0436B6B9" w14:textId="77777777" w:rsidR="000B04CB" w:rsidRDefault="000B04CB" w:rsidP="000B04CB">
                <w:pPr>
                  <w:spacing w:after="240" w:line="240" w:lineRule="auto"/>
                  <w:rPr>
                    <w:sz w:val="22"/>
                    <w:szCs w:val="22"/>
                  </w:rPr>
                </w:pPr>
                <w:r w:rsidRPr="0091638D">
                  <w:rPr>
                    <w:color w:val="0070C0"/>
                    <w:sz w:val="22"/>
                    <w:szCs w:val="22"/>
                  </w:rPr>
                  <w:t>Staatsangehörigkeit</w:t>
                </w:r>
              </w:p>
            </w:sdtContent>
          </w:sdt>
        </w:tc>
        <w:tc>
          <w:tcPr>
            <w:tcW w:w="4899" w:type="dxa"/>
          </w:tcPr>
          <w:p w14:paraId="420C9386" w14:textId="77777777" w:rsidR="000B04CB" w:rsidRDefault="000B04CB" w:rsidP="000B04CB">
            <w:pPr>
              <w:spacing w:after="240" w:line="240" w:lineRule="auto"/>
              <w:rPr>
                <w:sz w:val="22"/>
                <w:szCs w:val="22"/>
              </w:rPr>
            </w:pPr>
          </w:p>
        </w:tc>
      </w:tr>
    </w:tbl>
    <w:p w14:paraId="742EA104" w14:textId="00B09888" w:rsidR="00995840" w:rsidRDefault="00995840" w:rsidP="00995840">
      <w:pPr>
        <w:spacing w:after="240" w:line="240" w:lineRule="auto"/>
        <w:rPr>
          <w:sz w:val="22"/>
          <w:szCs w:val="22"/>
        </w:rPr>
      </w:pPr>
    </w:p>
    <w:p w14:paraId="3BE415FB" w14:textId="32BD941B" w:rsidR="00995840" w:rsidRPr="00995840" w:rsidRDefault="00E06F01" w:rsidP="000B5AC1">
      <w:pPr>
        <w:pStyle w:val="Listenabsatz"/>
        <w:spacing w:after="240" w:line="240" w:lineRule="auto"/>
        <w:ind w:left="644"/>
        <w:rPr>
          <w:sz w:val="22"/>
          <w:szCs w:val="22"/>
        </w:rPr>
      </w:pPr>
      <w:sdt>
        <w:sdtPr>
          <w:rPr>
            <w:sz w:val="22"/>
            <w:szCs w:val="22"/>
          </w:rPr>
          <w:id w:val="-1199616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62579">
        <w:rPr>
          <w:sz w:val="22"/>
          <w:szCs w:val="22"/>
        </w:rPr>
        <w:t xml:space="preserve"> </w:t>
      </w:r>
      <w:r w:rsidR="00FE1B68">
        <w:rPr>
          <w:sz w:val="22"/>
          <w:szCs w:val="22"/>
        </w:rPr>
        <w:t xml:space="preserve">als </w:t>
      </w:r>
      <w:proofErr w:type="gramStart"/>
      <w:r w:rsidR="00995840" w:rsidRPr="00995840">
        <w:rPr>
          <w:sz w:val="22"/>
          <w:szCs w:val="22"/>
        </w:rPr>
        <w:t>anerkannte</w:t>
      </w:r>
      <w:r w:rsidR="00362579">
        <w:rPr>
          <w:sz w:val="22"/>
          <w:szCs w:val="22"/>
        </w:rPr>
        <w:t>:</w:t>
      </w:r>
      <w:r w:rsidR="00995840" w:rsidRPr="00995840">
        <w:rPr>
          <w:sz w:val="22"/>
          <w:szCs w:val="22"/>
        </w:rPr>
        <w:t>r</w:t>
      </w:r>
      <w:proofErr w:type="gramEnd"/>
      <w:r w:rsidR="00995840" w:rsidRPr="00995840">
        <w:rPr>
          <w:sz w:val="22"/>
          <w:szCs w:val="22"/>
        </w:rPr>
        <w:t xml:space="preserve"> Prüfer:</w:t>
      </w:r>
      <w:r w:rsidR="00FE1B68">
        <w:rPr>
          <w:sz w:val="22"/>
          <w:szCs w:val="22"/>
        </w:rPr>
        <w:t>in</w:t>
      </w:r>
      <w:r w:rsidR="008F3952">
        <w:rPr>
          <w:sz w:val="22"/>
          <w:szCs w:val="22"/>
        </w:rPr>
        <w:t xml:space="preserve"> </w:t>
      </w:r>
      <w:r w:rsidR="008F3952" w:rsidRPr="008F3952">
        <w:rPr>
          <w:sz w:val="22"/>
          <w:szCs w:val="22"/>
        </w:rPr>
        <w:t>gem. § 3 Abs. 4 BremHundeG (Anerkennungsnachweis beifügen) die Zuteilung einer Bremischen Prüfernummer, sowie die Aufnahme</w:t>
      </w:r>
      <w:r>
        <w:rPr>
          <w:sz w:val="22"/>
          <w:szCs w:val="22"/>
        </w:rPr>
        <w:t xml:space="preserve"> bzw. </w:t>
      </w:r>
      <w:r w:rsidR="008F3952" w:rsidRPr="008F3952">
        <w:rPr>
          <w:sz w:val="22"/>
          <w:szCs w:val="22"/>
        </w:rPr>
        <w:t xml:space="preserve">Veröffentlichung in die/der Bremische/n </w:t>
      </w:r>
      <w:proofErr w:type="spellStart"/>
      <w:r w:rsidR="008F3952" w:rsidRPr="008F3952">
        <w:rPr>
          <w:sz w:val="22"/>
          <w:szCs w:val="22"/>
        </w:rPr>
        <w:t>Prüfer:innenliste</w:t>
      </w:r>
      <w:proofErr w:type="spellEnd"/>
    </w:p>
    <w:p w14:paraId="382C1E05" w14:textId="77777777" w:rsidR="00995840" w:rsidRPr="00995840" w:rsidRDefault="00995840" w:rsidP="00B96DBC">
      <w:pPr>
        <w:spacing w:after="240" w:line="240" w:lineRule="auto"/>
        <w:ind w:left="360" w:firstLine="284"/>
        <w:rPr>
          <w:sz w:val="22"/>
          <w:szCs w:val="22"/>
        </w:rPr>
      </w:pPr>
      <w:r w:rsidRPr="00995840">
        <w:rPr>
          <w:sz w:val="22"/>
          <w:szCs w:val="22"/>
        </w:rPr>
        <w:t xml:space="preserve">oder </w:t>
      </w:r>
    </w:p>
    <w:p w14:paraId="0F886582" w14:textId="508CF24D" w:rsidR="00D037C3" w:rsidRPr="00995840" w:rsidRDefault="00E06F01" w:rsidP="000B5AC1">
      <w:pPr>
        <w:pStyle w:val="Listenabsatz"/>
        <w:spacing w:after="240" w:line="240" w:lineRule="auto"/>
        <w:ind w:left="644"/>
        <w:rPr>
          <w:sz w:val="22"/>
          <w:szCs w:val="22"/>
        </w:rPr>
      </w:pPr>
      <w:sdt>
        <w:sdtPr>
          <w:rPr>
            <w:sz w:val="22"/>
            <w:szCs w:val="22"/>
          </w:rPr>
          <w:id w:val="-1699845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6257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erstmalig </w:t>
      </w:r>
      <w:r w:rsidR="000B55D9" w:rsidRPr="00995840">
        <w:rPr>
          <w:sz w:val="22"/>
          <w:szCs w:val="22"/>
        </w:rPr>
        <w:t>die Anerkennung zur Abnahme von Sachkundeprüfungen gem. § 3 Nr. 3 BremHundeG</w:t>
      </w:r>
      <w:r>
        <w:rPr>
          <w:sz w:val="22"/>
          <w:szCs w:val="22"/>
        </w:rPr>
        <w:t>.</w:t>
      </w:r>
    </w:p>
    <w:p w14:paraId="7EAAEED6" w14:textId="77777777" w:rsidR="00D037C3" w:rsidRPr="00325B44" w:rsidRDefault="00D037C3" w:rsidP="00B03A41">
      <w:pPr>
        <w:spacing w:after="240" w:line="240" w:lineRule="auto"/>
        <w:ind w:left="709"/>
        <w:rPr>
          <w:sz w:val="22"/>
          <w:szCs w:val="22"/>
        </w:rPr>
      </w:pPr>
      <w:r w:rsidRPr="00325B44">
        <w:rPr>
          <w:sz w:val="22"/>
          <w:szCs w:val="22"/>
        </w:rPr>
        <w:t>Als Nachweis meiner Sachkunde füge ich dem Antrag bei:</w:t>
      </w:r>
    </w:p>
    <w:p w14:paraId="7E9973EF" w14:textId="77777777" w:rsidR="00D037C3" w:rsidRPr="00325B44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00109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62579">
        <w:rPr>
          <w:sz w:val="22"/>
          <w:szCs w:val="22"/>
        </w:rPr>
        <w:t xml:space="preserve"> </w:t>
      </w:r>
      <w:r w:rsidR="000B55D9">
        <w:rPr>
          <w:sz w:val="22"/>
          <w:szCs w:val="22"/>
        </w:rPr>
        <w:t>Zertifikat der Tierärztekammer Niedersachsen</w:t>
      </w:r>
    </w:p>
    <w:p w14:paraId="6001A31D" w14:textId="77777777" w:rsidR="00D037C3" w:rsidRPr="00153873" w:rsidRDefault="00D037C3" w:rsidP="00B03A41">
      <w:pPr>
        <w:spacing w:line="240" w:lineRule="auto"/>
        <w:ind w:left="709" w:firstLine="349"/>
        <w:rPr>
          <w:sz w:val="22"/>
          <w:szCs w:val="22"/>
        </w:rPr>
      </w:pPr>
      <w:r w:rsidRPr="00153873">
        <w:rPr>
          <w:sz w:val="22"/>
          <w:szCs w:val="22"/>
        </w:rPr>
        <w:t>oder</w:t>
      </w:r>
    </w:p>
    <w:p w14:paraId="39DB8326" w14:textId="77777777" w:rsidR="00D037C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24260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0B55D9">
        <w:rPr>
          <w:sz w:val="22"/>
          <w:szCs w:val="22"/>
        </w:rPr>
        <w:t>Zertifikat der Tierärztekammer Schleswig-Holstein</w:t>
      </w:r>
    </w:p>
    <w:p w14:paraId="35432D0F" w14:textId="77777777" w:rsidR="00D037C3" w:rsidRPr="00153873" w:rsidRDefault="00D037C3" w:rsidP="00B03A41">
      <w:pPr>
        <w:spacing w:line="240" w:lineRule="auto"/>
        <w:ind w:left="709" w:firstLine="349"/>
        <w:rPr>
          <w:sz w:val="22"/>
          <w:szCs w:val="22"/>
        </w:rPr>
      </w:pPr>
      <w:r w:rsidRPr="00153873">
        <w:rPr>
          <w:sz w:val="22"/>
          <w:szCs w:val="22"/>
        </w:rPr>
        <w:t>oder</w:t>
      </w:r>
    </w:p>
    <w:p w14:paraId="6D2473A2" w14:textId="77777777" w:rsidR="00D037C3" w:rsidRP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604028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0B55D9" w:rsidRPr="00153873">
        <w:rPr>
          <w:sz w:val="22"/>
          <w:szCs w:val="22"/>
        </w:rPr>
        <w:t>Zertifikat als Leistungsrichter des Verbandes für das Deutsche Hundewesen</w:t>
      </w:r>
      <w:r w:rsidR="00153873" w:rsidRPr="00153873">
        <w:rPr>
          <w:sz w:val="22"/>
          <w:szCs w:val="22"/>
        </w:rPr>
        <w:t xml:space="preserve"> e.V.</w:t>
      </w:r>
      <w:r w:rsidR="000B55D9" w:rsidRPr="00153873">
        <w:rPr>
          <w:sz w:val="22"/>
          <w:szCs w:val="22"/>
        </w:rPr>
        <w:t xml:space="preserve"> (VDH)</w:t>
      </w:r>
    </w:p>
    <w:p w14:paraId="2A75103A" w14:textId="77777777" w:rsidR="00D037C3" w:rsidRPr="00153873" w:rsidRDefault="00325B44" w:rsidP="00B03A41">
      <w:pPr>
        <w:spacing w:line="240" w:lineRule="auto"/>
        <w:ind w:left="709" w:firstLine="349"/>
        <w:rPr>
          <w:sz w:val="22"/>
          <w:szCs w:val="22"/>
        </w:rPr>
      </w:pPr>
      <w:r w:rsidRPr="00153873">
        <w:rPr>
          <w:sz w:val="22"/>
          <w:szCs w:val="22"/>
        </w:rPr>
        <w:t>o</w:t>
      </w:r>
      <w:r w:rsidR="00D037C3" w:rsidRPr="00153873">
        <w:rPr>
          <w:sz w:val="22"/>
          <w:szCs w:val="22"/>
        </w:rPr>
        <w:t>der</w:t>
      </w:r>
    </w:p>
    <w:p w14:paraId="67FC5D01" w14:textId="77777777" w:rsidR="00153873" w:rsidRP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103338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0B55D9" w:rsidRPr="00153873">
        <w:rPr>
          <w:sz w:val="22"/>
          <w:szCs w:val="22"/>
        </w:rPr>
        <w:t xml:space="preserve">Zertifikat </w:t>
      </w:r>
      <w:r w:rsidR="00153873" w:rsidRPr="00153873">
        <w:rPr>
          <w:sz w:val="22"/>
          <w:szCs w:val="22"/>
        </w:rPr>
        <w:t>als</w:t>
      </w:r>
      <w:r w:rsidR="000B55D9" w:rsidRPr="00153873">
        <w:rPr>
          <w:sz w:val="22"/>
          <w:szCs w:val="22"/>
        </w:rPr>
        <w:t xml:space="preserve"> Leistungsrichter des Deutschen Hundes</w:t>
      </w:r>
      <w:r w:rsidR="00153873" w:rsidRPr="00153873">
        <w:rPr>
          <w:sz w:val="22"/>
          <w:szCs w:val="22"/>
        </w:rPr>
        <w:t>p</w:t>
      </w:r>
      <w:r w:rsidR="000B55D9" w:rsidRPr="00153873">
        <w:rPr>
          <w:sz w:val="22"/>
          <w:szCs w:val="22"/>
        </w:rPr>
        <w:t>o</w:t>
      </w:r>
      <w:r w:rsidR="00153873" w:rsidRPr="00153873">
        <w:rPr>
          <w:sz w:val="22"/>
          <w:szCs w:val="22"/>
        </w:rPr>
        <w:t>rt</w:t>
      </w:r>
      <w:r w:rsidR="000B55D9" w:rsidRPr="00153873">
        <w:rPr>
          <w:sz w:val="22"/>
          <w:szCs w:val="22"/>
        </w:rPr>
        <w:t xml:space="preserve">verbandes e.V. </w:t>
      </w:r>
      <w:r w:rsidR="002D781B" w:rsidRPr="00153873">
        <w:rPr>
          <w:sz w:val="22"/>
          <w:szCs w:val="22"/>
        </w:rPr>
        <w:t>(DHV)</w:t>
      </w:r>
      <w:r w:rsidR="00D037C3" w:rsidRPr="00153873">
        <w:rPr>
          <w:sz w:val="22"/>
          <w:szCs w:val="22"/>
        </w:rPr>
        <w:t xml:space="preserve"> </w:t>
      </w:r>
    </w:p>
    <w:p w14:paraId="5788EAB2" w14:textId="77777777" w:rsidR="00153873" w:rsidRPr="00153873" w:rsidRDefault="00153873" w:rsidP="00B03A41">
      <w:pPr>
        <w:spacing w:line="240" w:lineRule="auto"/>
        <w:ind w:left="709" w:firstLine="349"/>
        <w:rPr>
          <w:sz w:val="22"/>
          <w:szCs w:val="22"/>
        </w:rPr>
      </w:pPr>
      <w:r>
        <w:rPr>
          <w:sz w:val="22"/>
          <w:szCs w:val="22"/>
        </w:rPr>
        <w:t>o</w:t>
      </w:r>
      <w:r w:rsidRPr="00153873">
        <w:rPr>
          <w:sz w:val="22"/>
          <w:szCs w:val="22"/>
        </w:rPr>
        <w:t>der</w:t>
      </w:r>
    </w:p>
    <w:p w14:paraId="3AA087C1" w14:textId="77777777" w:rsidR="00153873" w:rsidRPr="00D12C5C" w:rsidRDefault="00E06F01" w:rsidP="00D12C5C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227301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 w:rsidRPr="00153873">
        <w:rPr>
          <w:sz w:val="22"/>
          <w:szCs w:val="22"/>
        </w:rPr>
        <w:t>Zertifikat als Hundeerzi</w:t>
      </w:r>
      <w:r w:rsidR="00153873">
        <w:rPr>
          <w:sz w:val="22"/>
          <w:szCs w:val="22"/>
        </w:rPr>
        <w:t>e</w:t>
      </w:r>
      <w:r w:rsidR="00153873" w:rsidRPr="00153873">
        <w:rPr>
          <w:sz w:val="22"/>
          <w:szCs w:val="22"/>
        </w:rPr>
        <w:t>her und Verhalte</w:t>
      </w:r>
      <w:r w:rsidR="00153873">
        <w:rPr>
          <w:sz w:val="22"/>
          <w:szCs w:val="22"/>
        </w:rPr>
        <w:t>n</w:t>
      </w:r>
      <w:r w:rsidR="00153873" w:rsidRPr="00153873">
        <w:rPr>
          <w:sz w:val="22"/>
          <w:szCs w:val="22"/>
        </w:rPr>
        <w:t>sberater der Industrie- und Handelskammer/Be</w:t>
      </w:r>
      <w:r w:rsidR="00153873" w:rsidRPr="00D12C5C">
        <w:rPr>
          <w:sz w:val="22"/>
          <w:szCs w:val="22"/>
        </w:rPr>
        <w:t>rufsverband der Hunderzieher:innen und Verhaltenberater:innen e.V. (IHK/BHV)</w:t>
      </w:r>
    </w:p>
    <w:p w14:paraId="3B84CFD4" w14:textId="77777777" w:rsidR="006E413A" w:rsidRPr="00153873" w:rsidRDefault="006E413A" w:rsidP="00B03A41">
      <w:pPr>
        <w:spacing w:line="240" w:lineRule="auto"/>
        <w:ind w:left="349" w:firstLine="709"/>
        <w:rPr>
          <w:sz w:val="22"/>
          <w:szCs w:val="22"/>
        </w:rPr>
      </w:pPr>
      <w:r>
        <w:rPr>
          <w:sz w:val="22"/>
          <w:szCs w:val="22"/>
        </w:rPr>
        <w:t>oder</w:t>
      </w:r>
    </w:p>
    <w:p w14:paraId="7125D440" w14:textId="77777777" w:rsid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15614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 w:rsidRPr="00153873">
        <w:rPr>
          <w:sz w:val="22"/>
          <w:szCs w:val="22"/>
        </w:rPr>
        <w:t>Lizenz als Prüfer:in zum BHV-Hundeführerschein</w:t>
      </w:r>
    </w:p>
    <w:p w14:paraId="534C8C17" w14:textId="77777777" w:rsidR="006E413A" w:rsidRPr="006E413A" w:rsidRDefault="006E413A" w:rsidP="00B03A41">
      <w:pPr>
        <w:spacing w:line="240" w:lineRule="auto"/>
        <w:ind w:left="709" w:firstLine="349"/>
        <w:rPr>
          <w:sz w:val="22"/>
          <w:szCs w:val="22"/>
        </w:rPr>
      </w:pPr>
      <w:r w:rsidRPr="006E413A">
        <w:rPr>
          <w:sz w:val="22"/>
          <w:szCs w:val="22"/>
        </w:rPr>
        <w:t>oder</w:t>
      </w:r>
    </w:p>
    <w:p w14:paraId="3AA73D7A" w14:textId="77777777" w:rsid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638270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 w:rsidRPr="00153873">
        <w:rPr>
          <w:sz w:val="22"/>
          <w:szCs w:val="22"/>
        </w:rPr>
        <w:t xml:space="preserve">Lizenz als Prüfer:in zum </w:t>
      </w:r>
      <w:r w:rsidR="00153873">
        <w:rPr>
          <w:sz w:val="22"/>
          <w:szCs w:val="22"/>
        </w:rPr>
        <w:t>VDH</w:t>
      </w:r>
      <w:r w:rsidR="00153873" w:rsidRPr="00153873">
        <w:rPr>
          <w:sz w:val="22"/>
          <w:szCs w:val="22"/>
        </w:rPr>
        <w:t>-Hundeführerschein</w:t>
      </w:r>
    </w:p>
    <w:p w14:paraId="3CEE331C" w14:textId="77777777" w:rsidR="006E413A" w:rsidRPr="006E413A" w:rsidRDefault="006E413A" w:rsidP="00B03A41">
      <w:pPr>
        <w:spacing w:line="240" w:lineRule="auto"/>
        <w:ind w:left="709" w:firstLine="349"/>
        <w:rPr>
          <w:sz w:val="22"/>
          <w:szCs w:val="22"/>
        </w:rPr>
      </w:pPr>
      <w:r w:rsidRPr="006E413A">
        <w:rPr>
          <w:sz w:val="22"/>
          <w:szCs w:val="22"/>
        </w:rPr>
        <w:t>oder</w:t>
      </w:r>
    </w:p>
    <w:p w14:paraId="192B7F15" w14:textId="77777777" w:rsid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896502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>
        <w:rPr>
          <w:sz w:val="22"/>
          <w:szCs w:val="22"/>
        </w:rPr>
        <w:t xml:space="preserve">Approbation als Tierarzt:Tierärztin mit der </w:t>
      </w:r>
      <w:r w:rsidR="006E413A">
        <w:rPr>
          <w:sz w:val="22"/>
          <w:szCs w:val="22"/>
        </w:rPr>
        <w:t>B</w:t>
      </w:r>
      <w:r w:rsidR="00153873">
        <w:rPr>
          <w:sz w:val="22"/>
          <w:szCs w:val="22"/>
        </w:rPr>
        <w:t>erechtigung zur Abnahme des Dog-Owner-Qualification- Test 2.0 (D.O.G-Test 2.0)</w:t>
      </w:r>
    </w:p>
    <w:p w14:paraId="34B70E2A" w14:textId="77777777" w:rsidR="006E413A" w:rsidRPr="006E413A" w:rsidRDefault="006E413A" w:rsidP="00B03A41">
      <w:pPr>
        <w:spacing w:line="240" w:lineRule="auto"/>
        <w:ind w:left="709" w:firstLine="349"/>
        <w:rPr>
          <w:sz w:val="22"/>
          <w:szCs w:val="22"/>
        </w:rPr>
      </w:pPr>
      <w:r w:rsidRPr="006E413A">
        <w:rPr>
          <w:sz w:val="22"/>
          <w:szCs w:val="22"/>
        </w:rPr>
        <w:t>oder</w:t>
      </w:r>
    </w:p>
    <w:p w14:paraId="6DA72A4F" w14:textId="77777777" w:rsid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677812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>
        <w:rPr>
          <w:sz w:val="22"/>
          <w:szCs w:val="22"/>
        </w:rPr>
        <w:t xml:space="preserve">Tierärztliche Approbation mit Zusatzbezeichnung </w:t>
      </w:r>
      <w:r w:rsidR="006E413A">
        <w:rPr>
          <w:sz w:val="22"/>
          <w:szCs w:val="22"/>
        </w:rPr>
        <w:t>V</w:t>
      </w:r>
      <w:r w:rsidR="00153873">
        <w:rPr>
          <w:sz w:val="22"/>
          <w:szCs w:val="22"/>
        </w:rPr>
        <w:t>erhaltenstherapie</w:t>
      </w:r>
    </w:p>
    <w:p w14:paraId="410F1CB9" w14:textId="77777777" w:rsidR="006E413A" w:rsidRPr="006E413A" w:rsidRDefault="006E413A" w:rsidP="00B03A41">
      <w:pPr>
        <w:spacing w:line="240" w:lineRule="auto"/>
        <w:ind w:left="709" w:firstLine="349"/>
        <w:rPr>
          <w:sz w:val="22"/>
          <w:szCs w:val="22"/>
        </w:rPr>
      </w:pPr>
      <w:r w:rsidRPr="006E413A">
        <w:rPr>
          <w:sz w:val="22"/>
          <w:szCs w:val="22"/>
        </w:rPr>
        <w:t>oder</w:t>
      </w:r>
    </w:p>
    <w:p w14:paraId="7BCDC124" w14:textId="77777777" w:rsidR="00153873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-1506825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153873">
        <w:rPr>
          <w:sz w:val="22"/>
          <w:szCs w:val="22"/>
        </w:rPr>
        <w:t>Tierärz</w:t>
      </w:r>
      <w:r w:rsidR="006E413A">
        <w:rPr>
          <w:sz w:val="22"/>
          <w:szCs w:val="22"/>
        </w:rPr>
        <w:t>t</w:t>
      </w:r>
      <w:r w:rsidR="00153873">
        <w:rPr>
          <w:sz w:val="22"/>
          <w:szCs w:val="22"/>
        </w:rPr>
        <w:t>liche</w:t>
      </w:r>
      <w:r w:rsidR="006E413A">
        <w:rPr>
          <w:sz w:val="22"/>
          <w:szCs w:val="22"/>
        </w:rPr>
        <w:t xml:space="preserve"> A</w:t>
      </w:r>
      <w:r w:rsidR="00153873">
        <w:rPr>
          <w:sz w:val="22"/>
          <w:szCs w:val="22"/>
        </w:rPr>
        <w:t xml:space="preserve">pprobation und </w:t>
      </w:r>
      <w:r w:rsidR="006E413A">
        <w:rPr>
          <w:sz w:val="22"/>
          <w:szCs w:val="22"/>
        </w:rPr>
        <w:t>F</w:t>
      </w:r>
      <w:r w:rsidR="00153873">
        <w:rPr>
          <w:sz w:val="22"/>
          <w:szCs w:val="22"/>
        </w:rPr>
        <w:t xml:space="preserve">achweiterbildung als </w:t>
      </w:r>
      <w:r w:rsidR="006E413A">
        <w:rPr>
          <w:sz w:val="22"/>
          <w:szCs w:val="22"/>
        </w:rPr>
        <w:t>F</w:t>
      </w:r>
      <w:r w:rsidR="00153873">
        <w:rPr>
          <w:sz w:val="22"/>
          <w:szCs w:val="22"/>
        </w:rPr>
        <w:t>achtierarzt:Fachtierärztin für Tierverha</w:t>
      </w:r>
      <w:r w:rsidR="006E413A">
        <w:rPr>
          <w:sz w:val="22"/>
          <w:szCs w:val="22"/>
        </w:rPr>
        <w:t>l</w:t>
      </w:r>
      <w:r w:rsidR="00153873">
        <w:rPr>
          <w:sz w:val="22"/>
          <w:szCs w:val="22"/>
        </w:rPr>
        <w:t>ten</w:t>
      </w:r>
    </w:p>
    <w:p w14:paraId="1F777D6A" w14:textId="77777777" w:rsidR="006E413A" w:rsidRPr="006E413A" w:rsidRDefault="006E413A" w:rsidP="00B03A41">
      <w:pPr>
        <w:spacing w:line="240" w:lineRule="auto"/>
        <w:ind w:left="709" w:firstLine="349"/>
        <w:rPr>
          <w:sz w:val="22"/>
          <w:szCs w:val="22"/>
        </w:rPr>
      </w:pPr>
      <w:r w:rsidRPr="006E413A">
        <w:rPr>
          <w:sz w:val="22"/>
          <w:szCs w:val="22"/>
        </w:rPr>
        <w:t>oder</w:t>
      </w:r>
    </w:p>
    <w:p w14:paraId="4612FE62" w14:textId="77777777" w:rsidR="00816B45" w:rsidRDefault="00E06F01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sdt>
        <w:sdtPr>
          <w:rPr>
            <w:sz w:val="22"/>
            <w:szCs w:val="22"/>
          </w:rPr>
          <w:id w:val="252627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36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0683A">
        <w:rPr>
          <w:sz w:val="22"/>
          <w:szCs w:val="22"/>
        </w:rPr>
        <w:t xml:space="preserve"> </w:t>
      </w:r>
      <w:r w:rsidR="006E413A">
        <w:rPr>
          <w:sz w:val="22"/>
          <w:szCs w:val="22"/>
        </w:rPr>
        <w:t>T</w:t>
      </w:r>
      <w:r w:rsidR="00153873">
        <w:rPr>
          <w:sz w:val="22"/>
          <w:szCs w:val="22"/>
        </w:rPr>
        <w:t>ierärztliche Approbation und Fachweiterbildung als Fachtierarzt:Fachtierärztin für Tierschutzkunde</w:t>
      </w:r>
    </w:p>
    <w:p w14:paraId="61B5DC40" w14:textId="77777777" w:rsidR="00816B45" w:rsidRPr="00816B45" w:rsidRDefault="00816B45" w:rsidP="000B5AC1">
      <w:pPr>
        <w:spacing w:line="240" w:lineRule="auto"/>
        <w:ind w:left="709" w:firstLine="360"/>
        <w:rPr>
          <w:sz w:val="22"/>
          <w:szCs w:val="22"/>
        </w:rPr>
      </w:pPr>
      <w:r w:rsidRPr="00816B45">
        <w:rPr>
          <w:sz w:val="22"/>
          <w:szCs w:val="22"/>
        </w:rPr>
        <w:t>oder</w:t>
      </w:r>
    </w:p>
    <w:p w14:paraId="18CF7D9C" w14:textId="77777777" w:rsidR="00153873" w:rsidRDefault="00B55F97" w:rsidP="00B03A41">
      <w:pPr>
        <w:pStyle w:val="Listenabsatz"/>
        <w:numPr>
          <w:ilvl w:val="0"/>
          <w:numId w:val="5"/>
        </w:numPr>
        <w:spacing w:line="240" w:lineRule="auto"/>
        <w:ind w:left="1069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075939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AC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</w:t>
      </w:r>
      <w:r w:rsidR="002F15A7" w:rsidRPr="002F15A7">
        <w:rPr>
          <w:sz w:val="22"/>
          <w:szCs w:val="22"/>
        </w:rPr>
        <w:t>Gleichwertige Anerkennung durch anderes Bundesland, Mitgliedstaat der Europäischen Union, anderen Vertragsstaat des Abkommens über den Europäischen Wirtschaftsraum oder vertragsrechtlich gleich zu behandelnden Staat</w:t>
      </w:r>
    </w:p>
    <w:p w14:paraId="6B1294E6" w14:textId="77777777" w:rsidR="00816B45" w:rsidRPr="006D7634" w:rsidRDefault="00816B45" w:rsidP="00816B45">
      <w:pPr>
        <w:pStyle w:val="Listenabsatz"/>
        <w:spacing w:line="240" w:lineRule="auto"/>
        <w:rPr>
          <w:sz w:val="22"/>
          <w:szCs w:val="22"/>
        </w:rPr>
      </w:pPr>
    </w:p>
    <w:p w14:paraId="42E7237B" w14:textId="77777777" w:rsidR="00995840" w:rsidRDefault="00995840" w:rsidP="006E413A">
      <w:pPr>
        <w:spacing w:line="240" w:lineRule="auto"/>
        <w:ind w:left="360"/>
        <w:rPr>
          <w:sz w:val="22"/>
          <w:szCs w:val="22"/>
        </w:rPr>
      </w:pPr>
    </w:p>
    <w:p w14:paraId="3848FD20" w14:textId="77777777" w:rsidR="00995840" w:rsidRDefault="00D12C5C" w:rsidP="00D12C5C">
      <w:pPr>
        <w:spacing w:line="240" w:lineRule="auto"/>
        <w:rPr>
          <w:sz w:val="22"/>
          <w:szCs w:val="22"/>
          <w:u w:val="single"/>
        </w:rPr>
      </w:pPr>
      <w:r w:rsidRPr="00D12C5C">
        <w:rPr>
          <w:sz w:val="22"/>
          <w:szCs w:val="22"/>
          <w:u w:val="single"/>
        </w:rPr>
        <w:t>Folgende Unterlagen habe ich diesem Schreiben beigefügt:</w:t>
      </w:r>
    </w:p>
    <w:p w14:paraId="63238D7D" w14:textId="77777777" w:rsidR="00D12C5C" w:rsidRPr="00D12C5C" w:rsidRDefault="00D12C5C" w:rsidP="00D12C5C">
      <w:pPr>
        <w:spacing w:line="240" w:lineRule="auto"/>
        <w:rPr>
          <w:sz w:val="22"/>
          <w:szCs w:val="22"/>
          <w:u w:val="single"/>
        </w:rPr>
      </w:pPr>
    </w:p>
    <w:p w14:paraId="65F7DE95" w14:textId="77777777" w:rsidR="00D12C5C" w:rsidRDefault="00D12C5C" w:rsidP="006E413A">
      <w:pPr>
        <w:spacing w:line="240" w:lineRule="auto"/>
        <w:ind w:left="360"/>
        <w:rPr>
          <w:sz w:val="22"/>
          <w:szCs w:val="22"/>
        </w:rPr>
      </w:pPr>
    </w:p>
    <w:p w14:paraId="7122E2BA" w14:textId="77777777" w:rsidR="00D12C5C" w:rsidRPr="00D12C5C" w:rsidRDefault="00DC6386" w:rsidP="00D12C5C">
      <w:pPr>
        <w:spacing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 anderen Ländern a</w:t>
      </w:r>
      <w:r w:rsidR="00D12C5C" w:rsidRPr="00D12C5C">
        <w:rPr>
          <w:b/>
          <w:bCs/>
          <w:sz w:val="22"/>
          <w:szCs w:val="22"/>
        </w:rPr>
        <w:t>nerkannte Prüfer:</w:t>
      </w:r>
    </w:p>
    <w:p w14:paraId="6260E949" w14:textId="77777777" w:rsidR="00D12C5C" w:rsidRDefault="00D12C5C" w:rsidP="00D12C5C">
      <w:pPr>
        <w:pStyle w:val="Listenabsatz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D12C5C">
        <w:rPr>
          <w:sz w:val="22"/>
          <w:szCs w:val="22"/>
        </w:rPr>
        <w:t>Anerkennungsnachweis</w:t>
      </w:r>
    </w:p>
    <w:p w14:paraId="3AE28F21" w14:textId="77777777" w:rsidR="00D12C5C" w:rsidRDefault="00D12C5C" w:rsidP="00D12C5C">
      <w:pPr>
        <w:pStyle w:val="Listenabsatz"/>
        <w:numPr>
          <w:ilvl w:val="0"/>
          <w:numId w:val="8"/>
        </w:numPr>
        <w:spacing w:line="240" w:lineRule="auto"/>
        <w:rPr>
          <w:sz w:val="22"/>
          <w:szCs w:val="22"/>
        </w:rPr>
      </w:pPr>
      <w:bookmarkStart w:id="0" w:name="_Hlk233290691"/>
      <w:r>
        <w:rPr>
          <w:sz w:val="22"/>
          <w:szCs w:val="22"/>
        </w:rPr>
        <w:t>Einverständniserklärung zur Veröffentlichung (Anlage 4 der VwV)</w:t>
      </w:r>
      <w:bookmarkEnd w:id="0"/>
    </w:p>
    <w:p w14:paraId="2099B743" w14:textId="77777777" w:rsidR="00D12C5C" w:rsidRDefault="00D12C5C" w:rsidP="00D12C5C">
      <w:pPr>
        <w:spacing w:line="240" w:lineRule="auto"/>
        <w:ind w:left="420"/>
        <w:rPr>
          <w:sz w:val="22"/>
          <w:szCs w:val="22"/>
        </w:rPr>
      </w:pPr>
    </w:p>
    <w:p w14:paraId="441849C0" w14:textId="77777777" w:rsidR="00D12C5C" w:rsidRPr="00D12C5C" w:rsidRDefault="00D12C5C" w:rsidP="00D12C5C">
      <w:pPr>
        <w:spacing w:line="240" w:lineRule="auto"/>
        <w:rPr>
          <w:b/>
          <w:bCs/>
          <w:sz w:val="22"/>
          <w:szCs w:val="22"/>
        </w:rPr>
      </w:pPr>
      <w:r w:rsidRPr="00D12C5C">
        <w:rPr>
          <w:b/>
          <w:bCs/>
          <w:sz w:val="22"/>
          <w:szCs w:val="22"/>
        </w:rPr>
        <w:t>Neu anzuerkennende Prüfer:</w:t>
      </w:r>
    </w:p>
    <w:p w14:paraId="72D21E5E" w14:textId="77777777" w:rsidR="00D12C5C" w:rsidRDefault="00D12C5C" w:rsidP="00D12C5C">
      <w:pPr>
        <w:pStyle w:val="Listenabsatz"/>
        <w:numPr>
          <w:ilvl w:val="0"/>
          <w:numId w:val="8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Nachweis der Sachkunde (Vorlage des Originals oder beglaubigte Kopie)</w:t>
      </w:r>
    </w:p>
    <w:p w14:paraId="01E3F144" w14:textId="77777777" w:rsidR="00D12C5C" w:rsidRDefault="00D12C5C" w:rsidP="00D12C5C">
      <w:pPr>
        <w:pStyle w:val="Listenabsatz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D12C5C">
        <w:rPr>
          <w:sz w:val="22"/>
          <w:szCs w:val="22"/>
        </w:rPr>
        <w:t>Einverständniserklärung zur Veröffentlichung (Anlage 4 der VwV)</w:t>
      </w:r>
    </w:p>
    <w:p w14:paraId="20AB6D96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6B97C997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391D9C3E" w14:textId="77777777" w:rsidR="00D12C5C" w:rsidRDefault="00D12C5C" w:rsidP="00D12C5C">
      <w:pPr>
        <w:spacing w:line="240" w:lineRule="auto"/>
        <w:rPr>
          <w:sz w:val="22"/>
          <w:szCs w:val="22"/>
        </w:rPr>
      </w:pPr>
      <w:r w:rsidRPr="00D12C5C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8F2E57" wp14:editId="1DF1ACEE">
                <wp:simplePos x="0" y="0"/>
                <wp:positionH relativeFrom="margin">
                  <wp:align>left</wp:align>
                </wp:positionH>
                <wp:positionV relativeFrom="paragraph">
                  <wp:posOffset>334645</wp:posOffset>
                </wp:positionV>
                <wp:extent cx="6143625" cy="1323975"/>
                <wp:effectExtent l="0" t="0" r="28575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8B5F5" w14:textId="77777777" w:rsidR="00D12C5C" w:rsidRDefault="00D12C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F2E57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26.35pt;width:483.75pt;height:104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">
                <v:textbox>
                  <w:txbxContent>
                    <w:p w14:paraId="3718B5F5" w14:textId="77777777" w:rsidR="00D12C5C" w:rsidRDefault="00D12C5C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2"/>
          <w:szCs w:val="22"/>
        </w:rPr>
        <w:t>Bemerkungen:</w:t>
      </w:r>
    </w:p>
    <w:p w14:paraId="3FFFD010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53DDD1F9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7FCD2754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7C6AB49A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p w14:paraId="249F7826" w14:textId="77777777" w:rsidR="00D12C5C" w:rsidRDefault="00D12C5C" w:rsidP="00D12C5C">
      <w:pPr>
        <w:spacing w:line="240" w:lineRule="auto"/>
        <w:rPr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1"/>
        <w:gridCol w:w="3136"/>
        <w:gridCol w:w="3161"/>
      </w:tblGrid>
      <w:tr w:rsidR="002141D1" w14:paraId="5AE8FFEC" w14:textId="77777777" w:rsidTr="00A04729">
        <w:tc>
          <w:tcPr>
            <w:tcW w:w="3511" w:type="dxa"/>
            <w:tcBorders>
              <w:bottom w:val="single" w:sz="8" w:space="0" w:color="auto"/>
            </w:tcBorders>
          </w:tcPr>
          <w:p w14:paraId="14D11B8E" w14:textId="77777777" w:rsidR="005E3876" w:rsidRDefault="005E3876" w:rsidP="006E413A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136" w:type="dxa"/>
          </w:tcPr>
          <w:p w14:paraId="351AD095" w14:textId="77777777" w:rsidR="005E3876" w:rsidRDefault="005E3876" w:rsidP="006E413A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161" w:type="dxa"/>
            <w:tcBorders>
              <w:bottom w:val="single" w:sz="8" w:space="0" w:color="auto"/>
            </w:tcBorders>
          </w:tcPr>
          <w:p w14:paraId="60C0AE3B" w14:textId="77777777" w:rsidR="005E3876" w:rsidRDefault="005E3876" w:rsidP="006E413A">
            <w:pPr>
              <w:spacing w:line="240" w:lineRule="auto"/>
              <w:rPr>
                <w:sz w:val="22"/>
                <w:szCs w:val="22"/>
              </w:rPr>
            </w:pPr>
          </w:p>
        </w:tc>
      </w:tr>
      <w:tr w:rsidR="002141D1" w14:paraId="2DFB113F" w14:textId="77777777" w:rsidTr="00A04729">
        <w:tc>
          <w:tcPr>
            <w:tcW w:w="3511" w:type="dxa"/>
            <w:tcBorders>
              <w:top w:val="single" w:sz="8" w:space="0" w:color="auto"/>
            </w:tcBorders>
          </w:tcPr>
          <w:p w14:paraId="37AEEF8E" w14:textId="77777777" w:rsidR="005E3876" w:rsidRDefault="00A04729" w:rsidP="006E413A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</w:t>
            </w:r>
            <w:r w:rsidR="002141D1">
              <w:rPr>
                <w:sz w:val="22"/>
                <w:szCs w:val="22"/>
              </w:rPr>
              <w:t>Ort, Datum</w:t>
            </w:r>
          </w:p>
        </w:tc>
        <w:tc>
          <w:tcPr>
            <w:tcW w:w="3136" w:type="dxa"/>
          </w:tcPr>
          <w:p w14:paraId="4D28E6DD" w14:textId="77777777" w:rsidR="005E3876" w:rsidRDefault="005E3876" w:rsidP="006E413A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161" w:type="dxa"/>
            <w:tcBorders>
              <w:top w:val="single" w:sz="8" w:space="0" w:color="auto"/>
            </w:tcBorders>
          </w:tcPr>
          <w:p w14:paraId="352D82AE" w14:textId="77777777" w:rsidR="005E3876" w:rsidRDefault="00A04729" w:rsidP="006E413A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</w:t>
            </w:r>
            <w:r w:rsidR="005E3876">
              <w:rPr>
                <w:sz w:val="22"/>
                <w:szCs w:val="22"/>
              </w:rPr>
              <w:t>Unterschrift</w:t>
            </w:r>
          </w:p>
        </w:tc>
      </w:tr>
    </w:tbl>
    <w:p w14:paraId="13D17508" w14:textId="77777777" w:rsidR="00995840" w:rsidRDefault="00995840" w:rsidP="006E413A">
      <w:pPr>
        <w:spacing w:line="240" w:lineRule="auto"/>
        <w:ind w:left="360"/>
        <w:rPr>
          <w:sz w:val="22"/>
          <w:szCs w:val="22"/>
        </w:rPr>
      </w:pPr>
    </w:p>
    <w:p w14:paraId="658370E5" w14:textId="77777777" w:rsidR="00D12C5C" w:rsidRDefault="00D12C5C" w:rsidP="006E413A">
      <w:pPr>
        <w:spacing w:line="240" w:lineRule="auto"/>
        <w:ind w:left="360"/>
        <w:rPr>
          <w:sz w:val="22"/>
          <w:szCs w:val="22"/>
        </w:rPr>
      </w:pPr>
    </w:p>
    <w:p w14:paraId="7E8EFBD8" w14:textId="77777777" w:rsidR="00D12C5C" w:rsidRDefault="00D12C5C" w:rsidP="006E413A">
      <w:pPr>
        <w:spacing w:line="240" w:lineRule="auto"/>
        <w:ind w:left="360"/>
        <w:rPr>
          <w:sz w:val="22"/>
          <w:szCs w:val="22"/>
        </w:rPr>
      </w:pPr>
    </w:p>
    <w:p w14:paraId="4E609AEF" w14:textId="77777777" w:rsidR="006D7634" w:rsidRDefault="006D7634" w:rsidP="00D12C5C">
      <w:pPr>
        <w:pBdr>
          <w:bottom w:val="single" w:sz="12" w:space="1" w:color="auto"/>
        </w:pBdr>
        <w:spacing w:line="240" w:lineRule="auto"/>
        <w:rPr>
          <w:sz w:val="22"/>
          <w:szCs w:val="22"/>
        </w:rPr>
      </w:pPr>
    </w:p>
    <w:p w14:paraId="6B249A43" w14:textId="77777777" w:rsidR="00D12C5C" w:rsidRDefault="00D12C5C" w:rsidP="00D12C5C">
      <w:pPr>
        <w:pBdr>
          <w:bottom w:val="single" w:sz="12" w:space="1" w:color="auto"/>
        </w:pBdr>
        <w:spacing w:line="240" w:lineRule="auto"/>
        <w:rPr>
          <w:sz w:val="22"/>
          <w:szCs w:val="22"/>
        </w:rPr>
      </w:pPr>
    </w:p>
    <w:p w14:paraId="763EFB91" w14:textId="77777777" w:rsidR="00D12C5C" w:rsidRDefault="00D12C5C" w:rsidP="00D12C5C">
      <w:pPr>
        <w:pBdr>
          <w:bottom w:val="single" w:sz="12" w:space="1" w:color="auto"/>
        </w:pBdr>
        <w:spacing w:line="240" w:lineRule="auto"/>
        <w:rPr>
          <w:sz w:val="22"/>
          <w:szCs w:val="22"/>
        </w:rPr>
      </w:pPr>
    </w:p>
    <w:p w14:paraId="6945D3FF" w14:textId="77777777" w:rsidR="00D12C5C" w:rsidRDefault="00D12C5C" w:rsidP="00D12C5C">
      <w:pPr>
        <w:pBdr>
          <w:bottom w:val="single" w:sz="12" w:space="1" w:color="auto"/>
        </w:pBdr>
        <w:spacing w:line="240" w:lineRule="auto"/>
        <w:rPr>
          <w:sz w:val="22"/>
          <w:szCs w:val="22"/>
        </w:rPr>
      </w:pPr>
    </w:p>
    <w:p w14:paraId="36E2D440" w14:textId="77777777" w:rsidR="006D7634" w:rsidRDefault="006D7634" w:rsidP="006E413A">
      <w:pPr>
        <w:spacing w:line="240" w:lineRule="auto"/>
        <w:ind w:left="360"/>
        <w:rPr>
          <w:sz w:val="22"/>
          <w:szCs w:val="22"/>
        </w:rPr>
      </w:pPr>
    </w:p>
    <w:p w14:paraId="36F56355" w14:textId="77777777" w:rsidR="006D7634" w:rsidRDefault="006D7634" w:rsidP="006E413A">
      <w:pPr>
        <w:spacing w:line="240" w:lineRule="auto"/>
        <w:ind w:left="360"/>
        <w:rPr>
          <w:sz w:val="22"/>
          <w:szCs w:val="22"/>
        </w:rPr>
      </w:pPr>
      <w:r>
        <w:rPr>
          <w:sz w:val="22"/>
          <w:szCs w:val="22"/>
        </w:rPr>
        <w:t>Interner Vermerk</w:t>
      </w:r>
      <w:r w:rsidR="000B4345">
        <w:rPr>
          <w:sz w:val="22"/>
          <w:szCs w:val="22"/>
        </w:rPr>
        <w:t>:</w:t>
      </w:r>
    </w:p>
    <w:p w14:paraId="7EF083AD" w14:textId="77777777" w:rsidR="006D7634" w:rsidRDefault="006D7634" w:rsidP="006E413A">
      <w:pPr>
        <w:spacing w:line="240" w:lineRule="auto"/>
        <w:ind w:left="360"/>
        <w:rPr>
          <w:sz w:val="22"/>
          <w:szCs w:val="22"/>
        </w:rPr>
      </w:pPr>
    </w:p>
    <w:p w14:paraId="6BF86ED8" w14:textId="77777777" w:rsidR="006D7634" w:rsidRDefault="006D7634" w:rsidP="006E413A">
      <w:pPr>
        <w:spacing w:line="240" w:lineRule="auto"/>
        <w:ind w:left="360"/>
        <w:rPr>
          <w:sz w:val="22"/>
          <w:szCs w:val="22"/>
        </w:rPr>
      </w:pPr>
      <w:r>
        <w:rPr>
          <w:sz w:val="22"/>
          <w:szCs w:val="22"/>
        </w:rPr>
        <w:t>Prüfernummer</w:t>
      </w:r>
    </w:p>
    <w:p w14:paraId="34C13CFF" w14:textId="77777777" w:rsidR="00894B3E" w:rsidRDefault="00E06F01" w:rsidP="006E413A">
      <w:pPr>
        <w:spacing w:line="240" w:lineRule="auto"/>
        <w:ind w:left="360"/>
        <w:rPr>
          <w:sz w:val="22"/>
          <w:szCs w:val="22"/>
        </w:rPr>
      </w:pPr>
      <w:sdt>
        <w:sdtPr>
          <w:rPr>
            <w:sz w:val="22"/>
            <w:szCs w:val="22"/>
          </w:rPr>
          <w:id w:val="-1533416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E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0B4345">
        <w:rPr>
          <w:sz w:val="22"/>
          <w:szCs w:val="22"/>
        </w:rPr>
        <w:t xml:space="preserve"> </w:t>
      </w:r>
      <w:r w:rsidR="006D7634">
        <w:rPr>
          <w:sz w:val="22"/>
          <w:szCs w:val="22"/>
        </w:rPr>
        <w:t>Veröffentlich</w:t>
      </w:r>
      <w:r w:rsidR="00894B3E">
        <w:rPr>
          <w:sz w:val="22"/>
          <w:szCs w:val="22"/>
        </w:rPr>
        <w:t>ungserklärung liegt vor</w:t>
      </w:r>
    </w:p>
    <w:p w14:paraId="744DC518" w14:textId="77777777" w:rsidR="00737493" w:rsidRPr="001D465B" w:rsidRDefault="00E06F01" w:rsidP="00D12C5C">
      <w:pPr>
        <w:spacing w:line="240" w:lineRule="auto"/>
        <w:ind w:left="360"/>
        <w:rPr>
          <w:sz w:val="22"/>
          <w:szCs w:val="22"/>
        </w:rPr>
      </w:pPr>
      <w:sdt>
        <w:sdtPr>
          <w:rPr>
            <w:sz w:val="22"/>
            <w:szCs w:val="22"/>
          </w:rPr>
          <w:id w:val="899175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EE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0B4345">
        <w:rPr>
          <w:sz w:val="22"/>
          <w:szCs w:val="22"/>
        </w:rPr>
        <w:t xml:space="preserve"> </w:t>
      </w:r>
      <w:r w:rsidR="00894B3E">
        <w:rPr>
          <w:sz w:val="22"/>
          <w:szCs w:val="22"/>
        </w:rPr>
        <w:t>In Liste eingetragen</w:t>
      </w:r>
      <w:r w:rsidR="006D7634">
        <w:rPr>
          <w:sz w:val="22"/>
          <w:szCs w:val="22"/>
        </w:rPr>
        <w:t xml:space="preserve"> </w:t>
      </w:r>
    </w:p>
    <w:sectPr w:rsidR="00737493" w:rsidRPr="001D465B" w:rsidSect="009B6C65">
      <w:headerReference w:type="default" r:id="rId8"/>
      <w:headerReference w:type="first" r:id="rId9"/>
      <w:footerReference w:type="first" r:id="rId10"/>
      <w:type w:val="continuous"/>
      <w:pgSz w:w="11906" w:h="16838" w:code="9"/>
      <w:pgMar w:top="1247" w:right="737" w:bottom="1134" w:left="1361" w:header="567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4CC89" w14:textId="77777777" w:rsidR="00E06F01" w:rsidRDefault="00E06F01">
      <w:r>
        <w:separator/>
      </w:r>
    </w:p>
  </w:endnote>
  <w:endnote w:type="continuationSeparator" w:id="0">
    <w:p w14:paraId="016FD88F" w14:textId="77777777" w:rsidR="00E06F01" w:rsidRDefault="00E0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5429D" w14:textId="77777777" w:rsidR="000B55D9" w:rsidRDefault="000B55D9">
    <w:pPr>
      <w:pStyle w:val="Fuzeile"/>
    </w:pPr>
    <w:r>
      <w:t>1 Bremisches Gesetz über das Halten von Hunden (BremHundeG) vom 24.07.2025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0BCF4" w14:textId="77777777" w:rsidR="00E06F01" w:rsidRDefault="00E06F01">
      <w:r>
        <w:separator/>
      </w:r>
    </w:p>
  </w:footnote>
  <w:footnote w:type="continuationSeparator" w:id="0">
    <w:p w14:paraId="19EA2EB6" w14:textId="77777777" w:rsidR="00E06F01" w:rsidRDefault="00E06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D631" w14:textId="77777777" w:rsidR="00E26B6D" w:rsidRDefault="00E26B6D">
    <w:pPr>
      <w:pStyle w:val="Kopfzeile"/>
      <w:jc w:val="center"/>
      <w:rPr>
        <w:sz w:val="20"/>
      </w:rPr>
    </w:pPr>
    <w:r>
      <w:rPr>
        <w:sz w:val="20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3A4400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DE878" w14:textId="77777777" w:rsidR="00E26B6D" w:rsidRDefault="00A20744">
    <w:pPr>
      <w:pStyle w:val="Kopfzeile"/>
    </w:pPr>
    <w:r w:rsidRPr="00A20744">
      <w:rPr>
        <w:noProof/>
      </w:rPr>
      <w:drawing>
        <wp:inline distT="0" distB="0" distL="0" distR="0" wp14:anchorId="0C3E5221" wp14:editId="4DE1657F">
          <wp:extent cx="5989839" cy="861135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89839" cy="861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31FAF">
      <w:rPr>
        <w:noProof/>
      </w:rPr>
      <mc:AlternateContent>
        <mc:Choice Requires="wps">
          <w:drawing>
            <wp:anchor distT="0" distB="0" distL="114300" distR="114300" simplePos="0" relativeHeight="251655680" behindDoc="0" locked="1" layoutInCell="0" allowOverlap="1" wp14:anchorId="5AFFAB1A" wp14:editId="1D53E8DA">
              <wp:simplePos x="0" y="0"/>
              <wp:positionH relativeFrom="page">
                <wp:posOffset>215900</wp:posOffset>
              </wp:positionH>
              <wp:positionV relativeFrom="page">
                <wp:posOffset>3780790</wp:posOffset>
              </wp:positionV>
              <wp:extent cx="107950" cy="0"/>
              <wp:effectExtent l="6350" t="8890" r="9525" b="10160"/>
              <wp:wrapNone/>
              <wp:docPr id="3" name="Line 2" descr="Falzlinie" title="Falzlini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2FC49" id="Line 2" o:spid="_x0000_s1026" alt="Titel: Falzlinie - Beschreibung: Falzlinie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297.7pt" to="25.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" o:allowincell="f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65pt;height:12.4pt;visibility:visible;mso-wrap-style:square" o:bullet="t">
        <v:imagedata r:id="rId1" o:title=""/>
      </v:shape>
    </w:pict>
  </w:numPicBullet>
  <w:abstractNum w:abstractNumId="0" w15:restartNumberingAfterBreak="0">
    <w:nsid w:val="04AD0F6E"/>
    <w:multiLevelType w:val="hybridMultilevel"/>
    <w:tmpl w:val="F412EC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87678"/>
    <w:multiLevelType w:val="hybridMultilevel"/>
    <w:tmpl w:val="E9529F8A"/>
    <w:lvl w:ilvl="0" w:tplc="271CCC1C"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0908DD"/>
    <w:multiLevelType w:val="hybridMultilevel"/>
    <w:tmpl w:val="AA2856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A2847"/>
    <w:multiLevelType w:val="hybridMultilevel"/>
    <w:tmpl w:val="DE227036"/>
    <w:lvl w:ilvl="0" w:tplc="45BE168A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F917748"/>
    <w:multiLevelType w:val="hybridMultilevel"/>
    <w:tmpl w:val="346A5058"/>
    <w:lvl w:ilvl="0" w:tplc="2A0EB9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7C23144"/>
    <w:multiLevelType w:val="hybridMultilevel"/>
    <w:tmpl w:val="59187DA0"/>
    <w:lvl w:ilvl="0" w:tplc="AD2E6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0426A6"/>
    <w:multiLevelType w:val="hybridMultilevel"/>
    <w:tmpl w:val="5024D9B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1422B"/>
    <w:multiLevelType w:val="hybridMultilevel"/>
    <w:tmpl w:val="401C06C2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47603844">
    <w:abstractNumId w:val="2"/>
  </w:num>
  <w:num w:numId="2" w16cid:durableId="765882687">
    <w:abstractNumId w:val="7"/>
  </w:num>
  <w:num w:numId="3" w16cid:durableId="1578052820">
    <w:abstractNumId w:val="6"/>
  </w:num>
  <w:num w:numId="4" w16cid:durableId="1466000602">
    <w:abstractNumId w:val="5"/>
  </w:num>
  <w:num w:numId="5" w16cid:durableId="193735375">
    <w:abstractNumId w:val="0"/>
  </w:num>
  <w:num w:numId="6" w16cid:durableId="128518417">
    <w:abstractNumId w:val="4"/>
  </w:num>
  <w:num w:numId="7" w16cid:durableId="1367634117">
    <w:abstractNumId w:val="3"/>
  </w:num>
  <w:num w:numId="8" w16cid:durableId="2091198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42"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01"/>
    <w:rsid w:val="00032368"/>
    <w:rsid w:val="000834D0"/>
    <w:rsid w:val="0009392D"/>
    <w:rsid w:val="000B04CB"/>
    <w:rsid w:val="000B0E48"/>
    <w:rsid w:val="000B4345"/>
    <w:rsid w:val="000B55D9"/>
    <w:rsid w:val="000B5AC1"/>
    <w:rsid w:val="000D2DF5"/>
    <w:rsid w:val="000E10A4"/>
    <w:rsid w:val="00102A2A"/>
    <w:rsid w:val="00153873"/>
    <w:rsid w:val="00155CCF"/>
    <w:rsid w:val="001605E0"/>
    <w:rsid w:val="00162941"/>
    <w:rsid w:val="00170D30"/>
    <w:rsid w:val="001C0D65"/>
    <w:rsid w:val="001D1F15"/>
    <w:rsid w:val="001D465B"/>
    <w:rsid w:val="001F669E"/>
    <w:rsid w:val="002141D1"/>
    <w:rsid w:val="00231077"/>
    <w:rsid w:val="00286783"/>
    <w:rsid w:val="002A0B09"/>
    <w:rsid w:val="002A2597"/>
    <w:rsid w:val="002B45A7"/>
    <w:rsid w:val="002D28DF"/>
    <w:rsid w:val="002D781B"/>
    <w:rsid w:val="002E0911"/>
    <w:rsid w:val="002F15A7"/>
    <w:rsid w:val="003051D7"/>
    <w:rsid w:val="00317FD1"/>
    <w:rsid w:val="00325B44"/>
    <w:rsid w:val="00362579"/>
    <w:rsid w:val="00382495"/>
    <w:rsid w:val="00383B42"/>
    <w:rsid w:val="003A4400"/>
    <w:rsid w:val="003A740B"/>
    <w:rsid w:val="003B57EE"/>
    <w:rsid w:val="003E0382"/>
    <w:rsid w:val="00451786"/>
    <w:rsid w:val="00472797"/>
    <w:rsid w:val="00495F6B"/>
    <w:rsid w:val="004B0F6D"/>
    <w:rsid w:val="004E517D"/>
    <w:rsid w:val="004F4AC4"/>
    <w:rsid w:val="0054064C"/>
    <w:rsid w:val="0054654E"/>
    <w:rsid w:val="00554DB3"/>
    <w:rsid w:val="00556B19"/>
    <w:rsid w:val="00567465"/>
    <w:rsid w:val="00567E8F"/>
    <w:rsid w:val="00573F32"/>
    <w:rsid w:val="005C5535"/>
    <w:rsid w:val="005C723C"/>
    <w:rsid w:val="005D1629"/>
    <w:rsid w:val="005D4221"/>
    <w:rsid w:val="005D6207"/>
    <w:rsid w:val="005E3876"/>
    <w:rsid w:val="005F253E"/>
    <w:rsid w:val="005F4F1F"/>
    <w:rsid w:val="005F6955"/>
    <w:rsid w:val="00601E58"/>
    <w:rsid w:val="00602E0F"/>
    <w:rsid w:val="006221A2"/>
    <w:rsid w:val="0064155B"/>
    <w:rsid w:val="00654822"/>
    <w:rsid w:val="006864D3"/>
    <w:rsid w:val="006D66B6"/>
    <w:rsid w:val="006D7634"/>
    <w:rsid w:val="006E413A"/>
    <w:rsid w:val="006E4ECB"/>
    <w:rsid w:val="00700985"/>
    <w:rsid w:val="00704A76"/>
    <w:rsid w:val="00706DB6"/>
    <w:rsid w:val="00715858"/>
    <w:rsid w:val="00730F70"/>
    <w:rsid w:val="0073164C"/>
    <w:rsid w:val="00737493"/>
    <w:rsid w:val="00777C41"/>
    <w:rsid w:val="007E0BC6"/>
    <w:rsid w:val="007F7EEF"/>
    <w:rsid w:val="00816B45"/>
    <w:rsid w:val="00823FBF"/>
    <w:rsid w:val="00834688"/>
    <w:rsid w:val="0083576B"/>
    <w:rsid w:val="008832C1"/>
    <w:rsid w:val="00890A16"/>
    <w:rsid w:val="00894B3E"/>
    <w:rsid w:val="00894F56"/>
    <w:rsid w:val="00894FA0"/>
    <w:rsid w:val="008F3952"/>
    <w:rsid w:val="00906AE2"/>
    <w:rsid w:val="0091638D"/>
    <w:rsid w:val="009441F3"/>
    <w:rsid w:val="00951DF2"/>
    <w:rsid w:val="00960D09"/>
    <w:rsid w:val="0096308E"/>
    <w:rsid w:val="009852C7"/>
    <w:rsid w:val="00987980"/>
    <w:rsid w:val="00995840"/>
    <w:rsid w:val="00995CF1"/>
    <w:rsid w:val="009A10C9"/>
    <w:rsid w:val="009A25C7"/>
    <w:rsid w:val="009B6C65"/>
    <w:rsid w:val="009E2EBF"/>
    <w:rsid w:val="009E731F"/>
    <w:rsid w:val="009E7A0C"/>
    <w:rsid w:val="009F5328"/>
    <w:rsid w:val="009F5F91"/>
    <w:rsid w:val="00A04729"/>
    <w:rsid w:val="00A0683A"/>
    <w:rsid w:val="00A20744"/>
    <w:rsid w:val="00A43B01"/>
    <w:rsid w:val="00A72574"/>
    <w:rsid w:val="00A73A99"/>
    <w:rsid w:val="00A92CA8"/>
    <w:rsid w:val="00AB1E05"/>
    <w:rsid w:val="00AC1746"/>
    <w:rsid w:val="00AE39DC"/>
    <w:rsid w:val="00AF0D6C"/>
    <w:rsid w:val="00B01D99"/>
    <w:rsid w:val="00B03A41"/>
    <w:rsid w:val="00B051F1"/>
    <w:rsid w:val="00B155BB"/>
    <w:rsid w:val="00B23713"/>
    <w:rsid w:val="00B47034"/>
    <w:rsid w:val="00B55F97"/>
    <w:rsid w:val="00B64DCC"/>
    <w:rsid w:val="00B92004"/>
    <w:rsid w:val="00B92690"/>
    <w:rsid w:val="00B96DBC"/>
    <w:rsid w:val="00BC5F8F"/>
    <w:rsid w:val="00BC7A3D"/>
    <w:rsid w:val="00BC7C4D"/>
    <w:rsid w:val="00C35785"/>
    <w:rsid w:val="00C406C7"/>
    <w:rsid w:val="00C53A4E"/>
    <w:rsid w:val="00C772A5"/>
    <w:rsid w:val="00CB1AF1"/>
    <w:rsid w:val="00CB55EB"/>
    <w:rsid w:val="00D0292A"/>
    <w:rsid w:val="00D037C3"/>
    <w:rsid w:val="00D12C5C"/>
    <w:rsid w:val="00D1594A"/>
    <w:rsid w:val="00D276F3"/>
    <w:rsid w:val="00D31FAF"/>
    <w:rsid w:val="00D45F0F"/>
    <w:rsid w:val="00D50100"/>
    <w:rsid w:val="00D622E0"/>
    <w:rsid w:val="00D674A0"/>
    <w:rsid w:val="00DC30BE"/>
    <w:rsid w:val="00DC6386"/>
    <w:rsid w:val="00DD5FF6"/>
    <w:rsid w:val="00E0593F"/>
    <w:rsid w:val="00E06F01"/>
    <w:rsid w:val="00E13C06"/>
    <w:rsid w:val="00E1584D"/>
    <w:rsid w:val="00E26B6D"/>
    <w:rsid w:val="00E26BA3"/>
    <w:rsid w:val="00E27BD5"/>
    <w:rsid w:val="00E4202D"/>
    <w:rsid w:val="00E603EE"/>
    <w:rsid w:val="00E60B17"/>
    <w:rsid w:val="00E91BCF"/>
    <w:rsid w:val="00EB5274"/>
    <w:rsid w:val="00EC3BEC"/>
    <w:rsid w:val="00EF492B"/>
    <w:rsid w:val="00EF6FB4"/>
    <w:rsid w:val="00F26535"/>
    <w:rsid w:val="00F37670"/>
    <w:rsid w:val="00FA7C99"/>
    <w:rsid w:val="00FE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F34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638D"/>
    <w:pPr>
      <w:spacing w:line="360" w:lineRule="auto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link w:val="berschrift1Zchn"/>
    <w:qFormat/>
    <w:rsid w:val="00B64D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sz w:val="15"/>
    </w:rPr>
  </w:style>
  <w:style w:type="paragraph" w:styleId="Textkrper">
    <w:name w:val="Body Text"/>
    <w:basedOn w:val="Standard"/>
    <w:next w:val="Standard"/>
    <w:link w:val="TextkrperZchn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Pr>
      <w:rFonts w:ascii="Arial" w:hAnsi="Arial"/>
    </w:rPr>
  </w:style>
  <w:style w:type="paragraph" w:styleId="Textkrper2">
    <w:name w:val="Body Text 2"/>
    <w:basedOn w:val="Standard"/>
    <w:link w:val="Textkrper2Zchn"/>
    <w:pPr>
      <w:tabs>
        <w:tab w:val="left" w:pos="284"/>
        <w:tab w:val="left" w:pos="1701"/>
        <w:tab w:val="left" w:pos="3402"/>
        <w:tab w:val="left" w:pos="5103"/>
        <w:tab w:val="left" w:pos="6804"/>
        <w:tab w:val="left" w:pos="8505"/>
      </w:tabs>
      <w:spacing w:before="120" w:line="170" w:lineRule="atLeast"/>
    </w:pPr>
    <w:rPr>
      <w:sz w:val="15"/>
    </w:rPr>
  </w:style>
  <w:style w:type="character" w:styleId="Hyperlink">
    <w:name w:val="Hyperlink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987980"/>
    <w:pPr>
      <w:ind w:left="720"/>
      <w:contextualSpacing/>
    </w:pPr>
  </w:style>
  <w:style w:type="character" w:styleId="BesuchterLink">
    <w:name w:val="FollowedHyperlink"/>
    <w:basedOn w:val="Absatz-Standardschriftart"/>
    <w:rsid w:val="005D1629"/>
    <w:rPr>
      <w:color w:val="800080" w:themeColor="followed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64D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rechblasentext">
    <w:name w:val="Balloon Text"/>
    <w:basedOn w:val="Standard"/>
    <w:link w:val="SprechblasentextZchn"/>
    <w:rsid w:val="005F4F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5F4F1F"/>
    <w:rPr>
      <w:rFonts w:ascii="Tahoma" w:hAnsi="Tahoma" w:cs="Tahoma"/>
      <w:sz w:val="16"/>
      <w:szCs w:val="16"/>
    </w:rPr>
  </w:style>
  <w:style w:type="character" w:customStyle="1" w:styleId="Textkrper2Zchn">
    <w:name w:val="Textkörper 2 Zchn"/>
    <w:basedOn w:val="Absatz-Standardschriftart"/>
    <w:link w:val="Textkrper2"/>
    <w:rsid w:val="003A4400"/>
    <w:rPr>
      <w:rFonts w:ascii="Arial" w:hAnsi="Arial"/>
      <w:sz w:val="15"/>
    </w:rPr>
  </w:style>
  <w:style w:type="character" w:styleId="Platzhaltertext">
    <w:name w:val="Placeholder Text"/>
    <w:basedOn w:val="Absatz-Standardschriftart"/>
    <w:uiPriority w:val="99"/>
    <w:semiHidden/>
    <w:rsid w:val="0091638D"/>
    <w:rPr>
      <w:rFonts w:ascii="Arial" w:hAnsi="Arial"/>
      <w:color w:val="0070C0"/>
    </w:rPr>
  </w:style>
  <w:style w:type="table" w:styleId="Tabellenraster">
    <w:name w:val="Table Grid"/>
    <w:basedOn w:val="NormaleTabelle"/>
    <w:rsid w:val="00CB5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krperZchn">
    <w:name w:val="Textkörper Zchn"/>
    <w:basedOn w:val="Absatz-Standardschriftart"/>
    <w:link w:val="Textkrper"/>
    <w:rsid w:val="00FE1B68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E124CE9D694B5FB04E36D8B215B6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F99094-AFF6-4B6F-8BCF-1C8547EB0DE6}"/>
      </w:docPartPr>
      <w:docPartBody>
        <w:p w:rsidR="00170241" w:rsidRDefault="00170241">
          <w:pPr>
            <w:pStyle w:val="F0E124CE9D694B5FB04E36D8B215B69F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294850C96264F99B8587E78A2D4BF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D34B1C-F8F2-4C93-AF11-F76A47399440}"/>
      </w:docPartPr>
      <w:docPartBody>
        <w:p w:rsidR="00170241" w:rsidRDefault="00170241">
          <w:pPr>
            <w:pStyle w:val="4294850C96264F99B8587E78A2D4BF06"/>
          </w:pPr>
          <w:r>
            <w:rPr>
              <w:sz w:val="22"/>
              <w:szCs w:val="22"/>
            </w:rPr>
            <w:t>Vorname</w:t>
          </w:r>
        </w:p>
      </w:docPartBody>
    </w:docPart>
    <w:docPart>
      <w:docPartPr>
        <w:name w:val="8FC80C35671F41FE9B5CC24EEE85E5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7EF8A8-BD28-473E-BD07-406940F996A2}"/>
      </w:docPartPr>
      <w:docPartBody>
        <w:p w:rsidR="00170241" w:rsidRDefault="00170241">
          <w:pPr>
            <w:pStyle w:val="8FC80C35671F41FE9B5CC24EEE85E520"/>
          </w:pPr>
          <w:r w:rsidRPr="0091638D">
            <w:rPr>
              <w:color w:val="0070C0"/>
              <w:sz w:val="22"/>
              <w:szCs w:val="22"/>
            </w:rPr>
            <w:t>Straße,</w:t>
          </w:r>
          <w:r>
            <w:rPr>
              <w:sz w:val="22"/>
              <w:szCs w:val="22"/>
            </w:rPr>
            <w:t xml:space="preserve"> </w:t>
          </w:r>
          <w:r w:rsidRPr="0091638D">
            <w:rPr>
              <w:color w:val="0070C0"/>
              <w:sz w:val="22"/>
              <w:szCs w:val="22"/>
            </w:rPr>
            <w:t>Hausnummer</w:t>
          </w:r>
        </w:p>
      </w:docPartBody>
    </w:docPart>
    <w:docPart>
      <w:docPartPr>
        <w:name w:val="3D419B344F83462FAB1BC2A71CFF18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937B90-77C3-48D5-91C8-A42A80858734}"/>
      </w:docPartPr>
      <w:docPartBody>
        <w:p w:rsidR="00170241" w:rsidRDefault="00170241">
          <w:pPr>
            <w:pStyle w:val="3D419B344F83462FAB1BC2A71CFF18D2"/>
          </w:pPr>
          <w:r w:rsidRPr="0091638D">
            <w:rPr>
              <w:color w:val="0070C0"/>
              <w:sz w:val="22"/>
              <w:szCs w:val="22"/>
            </w:rPr>
            <w:t>PLZ,</w:t>
          </w:r>
          <w:r>
            <w:rPr>
              <w:sz w:val="22"/>
              <w:szCs w:val="22"/>
            </w:rPr>
            <w:t xml:space="preserve"> </w:t>
          </w:r>
          <w:r w:rsidRPr="0091638D">
            <w:rPr>
              <w:color w:val="0070C0"/>
              <w:sz w:val="22"/>
              <w:szCs w:val="22"/>
            </w:rPr>
            <w:t>Wohnort</w:t>
          </w:r>
        </w:p>
      </w:docPartBody>
    </w:docPart>
    <w:docPart>
      <w:docPartPr>
        <w:name w:val="0A93A9212FD9436C98242D1ECF99E4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0E8484-1D60-40E2-8695-EE2FF86E01DC}"/>
      </w:docPartPr>
      <w:docPartBody>
        <w:p w:rsidR="00170241" w:rsidRDefault="00170241">
          <w:pPr>
            <w:pStyle w:val="0A93A9212FD9436C98242D1ECF99E49F"/>
          </w:pPr>
          <w:r w:rsidRPr="0091638D">
            <w:rPr>
              <w:color w:val="0070C0"/>
              <w:sz w:val="22"/>
              <w:szCs w:val="22"/>
            </w:rPr>
            <w:t>Telefon</w:t>
          </w:r>
        </w:p>
      </w:docPartBody>
    </w:docPart>
    <w:docPart>
      <w:docPartPr>
        <w:name w:val="4C474BF7288244CFA9C1E73248E1AD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FB48F4-3BB0-46EB-B4B6-C4386D3BF199}"/>
      </w:docPartPr>
      <w:docPartBody>
        <w:p w:rsidR="00170241" w:rsidRDefault="00170241">
          <w:pPr>
            <w:pStyle w:val="4C474BF7288244CFA9C1E73248E1AD59"/>
          </w:pPr>
          <w:r w:rsidRPr="0091638D">
            <w:rPr>
              <w:color w:val="0070C0"/>
              <w:sz w:val="22"/>
              <w:szCs w:val="22"/>
            </w:rPr>
            <w:t>E-Mai Adresse</w:t>
          </w:r>
        </w:p>
      </w:docPartBody>
    </w:docPart>
    <w:docPart>
      <w:docPartPr>
        <w:name w:val="AE312C8BB1174316B207F54DADC291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D20E42-0480-41A6-BEC0-822BCAF52529}"/>
      </w:docPartPr>
      <w:docPartBody>
        <w:p w:rsidR="00170241" w:rsidRDefault="00170241">
          <w:pPr>
            <w:pStyle w:val="AE312C8BB1174316B207F54DADC291FE"/>
          </w:pPr>
          <w:r w:rsidRPr="000B04CB">
            <w:rPr>
              <w:color w:val="0070C0"/>
              <w:sz w:val="22"/>
              <w:szCs w:val="22"/>
            </w:rPr>
            <w:t>Geburtsdatum</w:t>
          </w:r>
        </w:p>
      </w:docPartBody>
    </w:docPart>
    <w:docPart>
      <w:docPartPr>
        <w:name w:val="891FD37E5ABA4870B3C7F4C1B81148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FAC74B-5578-4802-8324-3828BE9F65FA}"/>
      </w:docPartPr>
      <w:docPartBody>
        <w:p w:rsidR="00170241" w:rsidRDefault="00170241">
          <w:pPr>
            <w:pStyle w:val="891FD37E5ABA4870B3C7F4C1B8114838"/>
          </w:pPr>
          <w:r w:rsidRPr="0091638D">
            <w:rPr>
              <w:color w:val="0070C0"/>
              <w:sz w:val="22"/>
              <w:szCs w:val="22"/>
            </w:rPr>
            <w:t>Geburtsort</w:t>
          </w:r>
        </w:p>
      </w:docPartBody>
    </w:docPart>
    <w:docPart>
      <w:docPartPr>
        <w:name w:val="78F497B38A7544D8AE2365C57CE2DF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B1024B-0C46-4EB1-9F85-25CB651DCD10}"/>
      </w:docPartPr>
      <w:docPartBody>
        <w:p w:rsidR="00170241" w:rsidRDefault="00170241">
          <w:pPr>
            <w:pStyle w:val="78F497B38A7544D8AE2365C57CE2DF59"/>
          </w:pPr>
          <w:r w:rsidRPr="0091638D">
            <w:rPr>
              <w:color w:val="0070C0"/>
              <w:sz w:val="22"/>
              <w:szCs w:val="22"/>
            </w:rPr>
            <w:t>Staatsangehörigkeit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241"/>
    <w:rsid w:val="00170241"/>
    <w:rsid w:val="0055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rFonts w:ascii="Arial" w:hAnsi="Arial"/>
      <w:color w:val="0070C0"/>
    </w:rPr>
  </w:style>
  <w:style w:type="paragraph" w:customStyle="1" w:styleId="F0E124CE9D694B5FB04E36D8B215B69F">
    <w:name w:val="F0E124CE9D694B5FB04E36D8B215B69F"/>
  </w:style>
  <w:style w:type="paragraph" w:customStyle="1" w:styleId="4294850C96264F99B8587E78A2D4BF06">
    <w:name w:val="4294850C96264F99B8587E78A2D4BF06"/>
  </w:style>
  <w:style w:type="paragraph" w:customStyle="1" w:styleId="8FC80C35671F41FE9B5CC24EEE85E520">
    <w:name w:val="8FC80C35671F41FE9B5CC24EEE85E520"/>
  </w:style>
  <w:style w:type="paragraph" w:customStyle="1" w:styleId="3D419B344F83462FAB1BC2A71CFF18D2">
    <w:name w:val="3D419B344F83462FAB1BC2A71CFF18D2"/>
  </w:style>
  <w:style w:type="paragraph" w:customStyle="1" w:styleId="0A93A9212FD9436C98242D1ECF99E49F">
    <w:name w:val="0A93A9212FD9436C98242D1ECF99E49F"/>
  </w:style>
  <w:style w:type="paragraph" w:customStyle="1" w:styleId="4C474BF7288244CFA9C1E73248E1AD59">
    <w:name w:val="4C474BF7288244CFA9C1E73248E1AD59"/>
  </w:style>
  <w:style w:type="paragraph" w:customStyle="1" w:styleId="AE312C8BB1174316B207F54DADC291FE">
    <w:name w:val="AE312C8BB1174316B207F54DADC291FE"/>
  </w:style>
  <w:style w:type="paragraph" w:customStyle="1" w:styleId="891FD37E5ABA4870B3C7F4C1B8114838">
    <w:name w:val="891FD37E5ABA4870B3C7F4C1B8114838"/>
  </w:style>
  <w:style w:type="paragraph" w:customStyle="1" w:styleId="78F497B38A7544D8AE2365C57CE2DF59">
    <w:name w:val="78F497B38A7544D8AE2365C57CE2DF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9EB50-3589-470D-BD5B-A708F37B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 Sachkundeprüfer BremHundeG.dotx</Template>
  <TotalTime>0</TotalTime>
  <Pages>2</Pages>
  <Words>297</Words>
  <Characters>2181</Characters>
  <Application>Microsoft Office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Die Senatorin für Finanzen</Company>
  <LinksUpToDate>false</LinksUpToDate>
  <CharactersWithSpaces>2474</CharactersWithSpaces>
  <SharedDoc>false</SharedDoc>
  <HLinks>
    <vt:vector size="12" baseType="variant">
      <vt:variant>
        <vt:i4>2556023</vt:i4>
      </vt:variant>
      <vt:variant>
        <vt:i4>18</vt:i4>
      </vt:variant>
      <vt:variant>
        <vt:i4>0</vt:i4>
      </vt:variant>
      <vt:variant>
        <vt:i4>5</vt:i4>
      </vt:variant>
      <vt:variant>
        <vt:lpwstr>http://www.informationsregister.bremen.de/</vt:lpwstr>
      </vt:variant>
      <vt:variant>
        <vt:lpwstr/>
      </vt:variant>
      <vt:variant>
        <vt:i4>3932261</vt:i4>
      </vt:variant>
      <vt:variant>
        <vt:i4>3</vt:i4>
      </vt:variant>
      <vt:variant>
        <vt:i4>0</vt:i4>
      </vt:variant>
      <vt:variant>
        <vt:i4>5</vt:i4>
      </vt:variant>
      <vt:variant>
        <vt:lpwstr>http://www.finanzen.bremen.de/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Hübner, Susanne (LMTVet)</dc:creator>
  <cp:lastModifiedBy>Hübner, Susanne (LMTVet)</cp:lastModifiedBy>
  <cp:revision>1</cp:revision>
  <cp:lastPrinted>2026-06-16T12:46:00Z</cp:lastPrinted>
  <dcterms:created xsi:type="dcterms:W3CDTF">2026-06-26T14:05:00Z</dcterms:created>
  <dcterms:modified xsi:type="dcterms:W3CDTF">2026-06-26T14:13:00Z</dcterms:modified>
</cp:coreProperties>
</file>